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EFB" w:rsidRPr="007D2EFB" w:rsidRDefault="00BE3FB5" w:rsidP="007D2E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8BC475B" wp14:editId="4A0A505D">
                <wp:simplePos x="0" y="0"/>
                <wp:positionH relativeFrom="column">
                  <wp:posOffset>-77638</wp:posOffset>
                </wp:positionH>
                <wp:positionV relativeFrom="paragraph">
                  <wp:posOffset>431321</wp:posOffset>
                </wp:positionV>
                <wp:extent cx="2199640" cy="6184900"/>
                <wp:effectExtent l="0" t="0" r="10160" b="254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6184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BD1" w:rsidRPr="006E7B41" w:rsidRDefault="00E70BD1" w:rsidP="002B0D08">
                            <w:pPr>
                              <w:shd w:val="clear" w:color="auto" w:fill="FFFFFF"/>
                              <w:spacing w:before="240" w:after="240" w:line="294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BE3FB5" w:rsidRDefault="00E70BD1" w:rsidP="002B0D08">
                            <w:pPr>
                              <w:shd w:val="clear" w:color="auto" w:fill="FFFFFF"/>
                              <w:spacing w:before="240" w:after="240" w:line="294" w:lineRule="atLeast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E7B4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</w:t>
                            </w:r>
                          </w:p>
                          <w:p w:rsidR="00E70BD1" w:rsidRPr="00AC1B80" w:rsidRDefault="00E70BD1" w:rsidP="002B0D08">
                            <w:pPr>
                              <w:shd w:val="clear" w:color="auto" w:fill="FFFFFF"/>
                              <w:spacing w:before="240" w:after="240" w:line="294" w:lineRule="atLeast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AC1B8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  <w:t xml:space="preserve">Did you know that multiplying by 2 is the same as doubling? </w:t>
                            </w:r>
                          </w:p>
                          <w:p w:rsidR="008E6E80" w:rsidRDefault="00E70BD1" w:rsidP="002B0D08">
                            <w:pPr>
                              <w:shd w:val="clear" w:color="auto" w:fill="FFFFFF"/>
                              <w:spacing w:before="240" w:after="240" w:line="294" w:lineRule="atLeast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AC1B8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  <w:t xml:space="preserve">When we multiply by 2 we are adding that number to itself. </w:t>
                            </w:r>
                          </w:p>
                          <w:p w:rsidR="00E70BD1" w:rsidRPr="00AC1B80" w:rsidRDefault="00E70BD1" w:rsidP="002B0D08">
                            <w:pPr>
                              <w:shd w:val="clear" w:color="auto" w:fill="FFFFFF"/>
                              <w:spacing w:before="240" w:after="240" w:line="294" w:lineRule="atLeast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AC1B8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  <w:t xml:space="preserve"> 2 X 2 is the same as two lots of 2.</w:t>
                            </w:r>
                          </w:p>
                          <w:p w:rsidR="00BE3FB5" w:rsidRPr="00AC1B80" w:rsidRDefault="00E70BD1" w:rsidP="002B0D08">
                            <w:pPr>
                              <w:shd w:val="clear" w:color="auto" w:fill="FFFFFF"/>
                              <w:spacing w:before="240" w:after="240" w:line="294" w:lineRule="atLeast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AC1B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333333"/>
                                <w:sz w:val="26"/>
                                <w:szCs w:val="26"/>
                                <w:lang w:val="en-US"/>
                              </w:rPr>
                              <w:drawing>
                                <wp:inline distT="0" distB="0" distL="0" distR="0" wp14:anchorId="49263CC9" wp14:editId="5AF6C36F">
                                  <wp:extent cx="1143000" cy="590550"/>
                                  <wp:effectExtent l="0" t="0" r="0" b="0"/>
                                  <wp:docPr id="12" name="Picture 12" descr="http://process.arts.ac.uk/sites/default/files/u35/thumb_2brick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process.arts.ac.uk/sites/default/files/u35/thumb_2brick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222" b="188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FB5" w:rsidRDefault="00E70BD1" w:rsidP="002B0D08">
                            <w:pPr>
                              <w:shd w:val="clear" w:color="auto" w:fill="FFFFFF"/>
                              <w:spacing w:before="240" w:after="240" w:line="294" w:lineRule="atLeas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C1B8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  <w:t xml:space="preserve">Try using </w:t>
                            </w:r>
                            <w:proofErr w:type="spellStart"/>
                            <w:r w:rsidRPr="00AC1B8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  <w:t>lego</w:t>
                            </w:r>
                            <w:proofErr w:type="spellEnd"/>
                            <w:r w:rsidRPr="00AC1B8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  <w:t xml:space="preserve"> pieces to help with learning 2 x tables!</w:t>
                            </w:r>
                            <w:r w:rsidR="00BE3FB5" w:rsidRPr="00AC1B8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70BD1" w:rsidRPr="00AC1B80" w:rsidRDefault="00BE3FB5" w:rsidP="002B0D08">
                            <w:pPr>
                              <w:shd w:val="clear" w:color="auto" w:fill="FFFFFF"/>
                              <w:spacing w:before="240" w:after="240" w:line="294" w:lineRule="atLeast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AC1B8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Use fingers to support counting how many 2s</w:t>
                            </w:r>
                            <w:r w:rsidR="00AC1B80" w:rsidRPr="00AC1B8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C475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.1pt;margin-top:33.95pt;width:173.2pt;height:487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" fillcolor="white [3201]" strokecolor="red" strokeweight="2pt">
                <v:textbox>
                  <w:txbxContent>
                    <w:p w:rsidR="00E70BD1" w:rsidRPr="006E7B41" w:rsidRDefault="00E70BD1" w:rsidP="002B0D08">
                      <w:pPr>
                        <w:shd w:val="clear" w:color="auto" w:fill="FFFFFF"/>
                        <w:spacing w:before="240" w:after="240" w:line="294" w:lineRule="atLeast"/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</w:p>
                    <w:p w:rsidR="00BE3FB5" w:rsidRDefault="00E70BD1" w:rsidP="002B0D08">
                      <w:pPr>
                        <w:shd w:val="clear" w:color="auto" w:fill="FFFFFF"/>
                        <w:spacing w:before="240" w:after="240" w:line="294" w:lineRule="atLeast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6E7B41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                   </w:t>
                      </w:r>
                    </w:p>
                    <w:p w:rsidR="00E70BD1" w:rsidRPr="00AC1B80" w:rsidRDefault="00E70BD1" w:rsidP="002B0D08">
                      <w:pPr>
                        <w:shd w:val="clear" w:color="auto" w:fill="FFFFFF"/>
                        <w:spacing w:before="240" w:after="240" w:line="294" w:lineRule="atLeast"/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</w:pPr>
                      <w:r w:rsidRPr="00AC1B80"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  <w:t xml:space="preserve">Did you know that multiplying by 2 is the same as doubling? </w:t>
                      </w:r>
                    </w:p>
                    <w:p w:rsidR="008E6E80" w:rsidRDefault="00E70BD1" w:rsidP="002B0D08">
                      <w:pPr>
                        <w:shd w:val="clear" w:color="auto" w:fill="FFFFFF"/>
                        <w:spacing w:before="240" w:after="240" w:line="294" w:lineRule="atLeast"/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</w:pPr>
                      <w:r w:rsidRPr="00AC1B80"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  <w:t xml:space="preserve">When we multiply by 2 we are adding that number to itself. </w:t>
                      </w:r>
                    </w:p>
                    <w:p w:rsidR="00E70BD1" w:rsidRPr="00AC1B80" w:rsidRDefault="00E70BD1" w:rsidP="002B0D08">
                      <w:pPr>
                        <w:shd w:val="clear" w:color="auto" w:fill="FFFFFF"/>
                        <w:spacing w:before="240" w:after="240" w:line="294" w:lineRule="atLeast"/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</w:pPr>
                      <w:r w:rsidRPr="00AC1B80"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  <w:t xml:space="preserve"> 2 X 2 is the same as two lots of 2.</w:t>
                      </w:r>
                    </w:p>
                    <w:p w:rsidR="00BE3FB5" w:rsidRPr="00AC1B80" w:rsidRDefault="00E70BD1" w:rsidP="002B0D08">
                      <w:pPr>
                        <w:shd w:val="clear" w:color="auto" w:fill="FFFFFF"/>
                        <w:spacing w:before="240" w:after="240" w:line="294" w:lineRule="atLeast"/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</w:pPr>
                      <w:r w:rsidRPr="00AC1B80">
                        <w:rPr>
                          <w:rFonts w:ascii="Times New Roman" w:eastAsia="Times New Roman" w:hAnsi="Times New Roman" w:cs="Times New Roman"/>
                          <w:noProof/>
                          <w:color w:val="333333"/>
                          <w:sz w:val="26"/>
                          <w:szCs w:val="26"/>
                          <w:lang w:val="en-US"/>
                        </w:rPr>
                        <w:drawing>
                          <wp:inline distT="0" distB="0" distL="0" distR="0" wp14:anchorId="49263CC9" wp14:editId="5AF6C36F">
                            <wp:extent cx="1143000" cy="590550"/>
                            <wp:effectExtent l="0" t="0" r="0" b="0"/>
                            <wp:docPr id="12" name="Picture 12" descr="http://process.arts.ac.uk/sites/default/files/u35/thumb_2brick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process.arts.ac.uk/sites/default/files/u35/thumb_2brick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222" b="188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300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FB5" w:rsidRDefault="00E70BD1" w:rsidP="002B0D08">
                      <w:pPr>
                        <w:shd w:val="clear" w:color="auto" w:fill="FFFFFF"/>
                        <w:spacing w:before="240" w:after="240" w:line="294" w:lineRule="atLeast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C1B80"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  <w:t xml:space="preserve">Try using </w:t>
                      </w:r>
                      <w:proofErr w:type="spellStart"/>
                      <w:r w:rsidRPr="00AC1B80"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  <w:t>lego</w:t>
                      </w:r>
                      <w:proofErr w:type="spellEnd"/>
                      <w:r w:rsidRPr="00AC1B80"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  <w:t xml:space="preserve"> pieces to help with learning 2 x tables!</w:t>
                      </w:r>
                      <w:r w:rsidR="00BE3FB5" w:rsidRPr="00AC1B8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E70BD1" w:rsidRPr="00AC1B80" w:rsidRDefault="00BE3FB5" w:rsidP="002B0D08">
                      <w:pPr>
                        <w:shd w:val="clear" w:color="auto" w:fill="FFFFFF"/>
                        <w:spacing w:before="240" w:after="240" w:line="294" w:lineRule="atLeast"/>
                        <w:rPr>
                          <w:rFonts w:ascii="Times New Roman" w:eastAsia="Times New Roman" w:hAnsi="Times New Roman" w:cs="Times New Roman"/>
                          <w:color w:val="333333"/>
                          <w:sz w:val="26"/>
                          <w:szCs w:val="26"/>
                          <w:lang w:eastAsia="en-GB"/>
                        </w:rPr>
                      </w:pPr>
                      <w:r w:rsidRPr="00AC1B8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Use fingers to support counting how many 2s</w:t>
                      </w:r>
                      <w:r w:rsidR="00AC1B80" w:rsidRPr="00AC1B8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8B9E59E" wp14:editId="5EAA8C1A">
                <wp:simplePos x="0" y="0"/>
                <wp:positionH relativeFrom="column">
                  <wp:posOffset>7651630</wp:posOffset>
                </wp:positionH>
                <wp:positionV relativeFrom="paragraph">
                  <wp:posOffset>431321</wp:posOffset>
                </wp:positionV>
                <wp:extent cx="2173605" cy="6185139"/>
                <wp:effectExtent l="0" t="0" r="17145" b="254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618513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FB5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3F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Number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Bonds </w:t>
                            </w:r>
                          </w:p>
                          <w:p w:rsidR="00BE3FB5" w:rsidRPr="00A97C5D" w:rsidRDefault="00BE3FB5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E3F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A97C5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ake sure you know your number bonds to 10 really well!</w:t>
                            </w:r>
                          </w:p>
                          <w:p w:rsidR="00BE3FB5" w:rsidRPr="00A97C5D" w:rsidRDefault="00BE3FB5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97C5D">
                              <w:rPr>
                                <w:noProof/>
                                <w:sz w:val="26"/>
                                <w:szCs w:val="26"/>
                                <w:lang w:val="en-US"/>
                              </w:rPr>
                              <w:drawing>
                                <wp:inline distT="0" distB="0" distL="0" distR="0" wp14:anchorId="258DFC25" wp14:editId="530EE9B6">
                                  <wp:extent cx="1440611" cy="1629589"/>
                                  <wp:effectExtent l="0" t="0" r="7620" b="8890"/>
                                  <wp:docPr id="13" name="Picture 13" descr="Image result for teaching times tables home activit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eaching times tables home activit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861" t="9648" r="13044" b="128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725" cy="1637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30EF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97C5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If </w:t>
                            </w:r>
                            <w:r w:rsidR="00A97C5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you</w:t>
                            </w:r>
                            <w:r w:rsidRPr="00A97C5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know 1 + 9 = 10</w:t>
                            </w:r>
                            <w:r w:rsidR="00A97C5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then you also know 10 + 90 = 100</w:t>
                            </w:r>
                          </w:p>
                          <w:p w:rsidR="00A97C5D" w:rsidRDefault="003630EF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You can also work out your number bonds to 20. Try making picture cards like these!</w:t>
                            </w:r>
                            <w:r w:rsidR="00A97C5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630EF" w:rsidRPr="007D2EFB" w:rsidRDefault="003630EF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28D5E3" wp14:editId="7FA25F72">
                                  <wp:extent cx="1965325" cy="1391601"/>
                                  <wp:effectExtent l="0" t="0" r="0" b="0"/>
                                  <wp:docPr id="25" name="Picture 25" descr="Image result for number bonds to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number bonds to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325" cy="1391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7C7E" id="Text Box 5" o:spid="_x0000_s1027" type="#_x0000_t202" style="position:absolute;left:0;text-align:left;margin-left:602.5pt;margin-top:33.95pt;width:171.15pt;height:487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" fillcolor="white [3201]" strokecolor="red" strokeweight="2pt">
                <v:textbox>
                  <w:txbxContent>
                    <w:p w:rsidR="00BE3FB5" w:rsidRDefault="00E70BD1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E3F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Number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Bonds </w:t>
                      </w:r>
                    </w:p>
                    <w:p w:rsidR="00BE3FB5" w:rsidRPr="00A97C5D" w:rsidRDefault="00BE3FB5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E3F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A97C5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ake sure you know your number bonds to 10 really well!</w:t>
                      </w:r>
                    </w:p>
                    <w:p w:rsidR="00BE3FB5" w:rsidRPr="00A97C5D" w:rsidRDefault="00BE3FB5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97C5D">
                        <w:rPr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565404BE" wp14:editId="7046D060">
                            <wp:extent cx="1440611" cy="1629589"/>
                            <wp:effectExtent l="0" t="0" r="7620" b="8890"/>
                            <wp:docPr id="13" name="Picture 13" descr="Image result for teaching times tables home activit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eaching times tables home activit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861" t="9648" r="13044" b="128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7725" cy="1637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30EF" w:rsidRDefault="00E70BD1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97C5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If </w:t>
                      </w:r>
                      <w:r w:rsidR="00A97C5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you</w:t>
                      </w:r>
                      <w:r w:rsidRPr="00A97C5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know 1 + 9 = 10</w:t>
                      </w:r>
                      <w:r w:rsidR="00A97C5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then you also know 10 + 90 = 100</w:t>
                      </w:r>
                    </w:p>
                    <w:p w:rsidR="00A97C5D" w:rsidRDefault="003630EF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You can also work out your number bonds to 20. Try making picture cards like these!</w:t>
                      </w:r>
                      <w:r w:rsidR="00A97C5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630EF" w:rsidRPr="007D2EFB" w:rsidRDefault="003630EF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339DB0" wp14:editId="396691AB">
                            <wp:extent cx="1965325" cy="1391601"/>
                            <wp:effectExtent l="0" t="0" r="0" b="0"/>
                            <wp:docPr id="25" name="Picture 25" descr="Image result for number bonds to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number bonds to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325" cy="1391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EFB" w:rsidRPr="007D2EFB">
        <w:rPr>
          <w:rFonts w:ascii="Times New Roman" w:hAnsi="Times New Roman" w:cs="Times New Roman"/>
          <w:b/>
          <w:sz w:val="36"/>
          <w:szCs w:val="36"/>
        </w:rPr>
        <w:t xml:space="preserve">Congratulations on achieving </w:t>
      </w:r>
      <w:r w:rsidR="006C1B04">
        <w:rPr>
          <w:rFonts w:ascii="Times New Roman" w:hAnsi="Times New Roman" w:cs="Times New Roman"/>
          <w:b/>
          <w:sz w:val="36"/>
          <w:szCs w:val="36"/>
        </w:rPr>
        <w:t>Asia</w:t>
      </w:r>
      <w:r w:rsidR="007D2EFB" w:rsidRPr="007D2EFB"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C951B4" w:rsidRPr="007D2EFB" w:rsidRDefault="006E7B41" w:rsidP="0010501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84352" behindDoc="1" locked="0" layoutInCell="1" allowOverlap="1" wp14:anchorId="4FCDBA01" wp14:editId="22659C2B">
            <wp:simplePos x="0" y="0"/>
            <wp:positionH relativeFrom="margin">
              <wp:align>left</wp:align>
            </wp:positionH>
            <wp:positionV relativeFrom="paragraph">
              <wp:posOffset>61223</wp:posOffset>
            </wp:positionV>
            <wp:extent cx="707366" cy="715992"/>
            <wp:effectExtent l="0" t="0" r="0" b="8255"/>
            <wp:wrapTight wrapText="bothSides">
              <wp:wrapPolygon edited="0">
                <wp:start x="0" y="0"/>
                <wp:lineTo x="0" y="21274"/>
                <wp:lineTo x="20960" y="21274"/>
                <wp:lineTo x="20960" y="0"/>
                <wp:lineTo x="0" y="0"/>
              </wp:wrapPolygon>
            </wp:wrapTight>
            <wp:docPr id="23" name="Picture 23" descr="http://displays.tpet.co.uk/ResourceImages/Previews/723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http://displays.tpet.co.uk/ResourceImages/Previews/723/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2" r="15956"/>
                    <a:stretch/>
                  </pic:blipFill>
                  <pic:spPr bwMode="auto">
                    <a:xfrm>
                      <a:off x="0" y="0"/>
                      <a:ext cx="707366" cy="7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017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</w:t>
      </w:r>
      <w:r w:rsidR="007D2EFB" w:rsidRPr="007D2EFB">
        <w:rPr>
          <w:rFonts w:ascii="Times New Roman" w:hAnsi="Times New Roman" w:cs="Times New Roman"/>
          <w:b/>
          <w:sz w:val="36"/>
          <w:szCs w:val="36"/>
        </w:rPr>
        <w:t xml:space="preserve">You are moving on to </w:t>
      </w:r>
      <w:r w:rsidR="006C1B04">
        <w:rPr>
          <w:rFonts w:ascii="Times New Roman" w:hAnsi="Times New Roman" w:cs="Times New Roman"/>
          <w:b/>
          <w:sz w:val="36"/>
          <w:szCs w:val="36"/>
        </w:rPr>
        <w:t>Africa</w:t>
      </w:r>
      <w:r w:rsidR="007D2EFB" w:rsidRPr="007D2EFB">
        <w:rPr>
          <w:rFonts w:ascii="Times New Roman" w:hAnsi="Times New Roman" w:cs="Times New Roman"/>
          <w:b/>
          <w:sz w:val="36"/>
          <w:szCs w:val="36"/>
        </w:rPr>
        <w:t>.</w:t>
      </w:r>
    </w:p>
    <w:p w:rsidR="007D2EFB" w:rsidRPr="007D2EFB" w:rsidRDefault="00896F9D" w:rsidP="007D2EF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64B969A3" wp14:editId="38167EA3">
                <wp:simplePos x="0" y="0"/>
                <wp:positionH relativeFrom="margin">
                  <wp:posOffset>4810125</wp:posOffset>
                </wp:positionH>
                <wp:positionV relativeFrom="paragraph">
                  <wp:posOffset>3694430</wp:posOffset>
                </wp:positionV>
                <wp:extent cx="2699385" cy="2019935"/>
                <wp:effectExtent l="0" t="0" r="24765" b="184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20199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FB5" w:rsidRDefault="00BE3FB5" w:rsidP="00BE3FB5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1F0A82" w:rsidRDefault="001F0A82" w:rsidP="00BE3FB5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51E3C" w:rsidRPr="00BE3FB5" w:rsidRDefault="00D51E3C" w:rsidP="00BE3F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969A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378.75pt;margin-top:290.9pt;width:212.55pt;height:159.0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" fillcolor="white [3201]" strokecolor="red" strokeweight="2pt">
                <v:textbox>
                  <w:txbxContent>
                    <w:p w:rsidR="00BE3FB5" w:rsidRDefault="00BE3FB5" w:rsidP="00BE3FB5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1F0A82" w:rsidRDefault="001F0A82" w:rsidP="00BE3FB5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51E3C" w:rsidRPr="00BE3FB5" w:rsidRDefault="00D51E3C" w:rsidP="00BE3F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70BD1" w:rsidRPr="007D2EFB" w:rsidRDefault="00E70BD1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11C0F5F" wp14:editId="2C8653B4">
                <wp:simplePos x="0" y="0"/>
                <wp:positionH relativeFrom="margin">
                  <wp:posOffset>9320530</wp:posOffset>
                </wp:positionH>
                <wp:positionV relativeFrom="paragraph">
                  <wp:posOffset>5257800</wp:posOffset>
                </wp:positionV>
                <wp:extent cx="676275" cy="800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2960" w:rsidRPr="0004666B" w:rsidRDefault="0070371B" w:rsidP="00CD2960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0F5F" id="Text Box 4" o:spid="_x0000_s1029" type="#_x0000_t202" style="position:absolute;left:0;text-align:left;margin-left:733.9pt;margin-top:414pt;width:53.25pt;height:63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" filled="f" stroked="f">
                <v:textbox>
                  <w:txbxContent>
                    <w:p w:rsidR="00CD2960" w:rsidRPr="0004666B" w:rsidRDefault="0070371B" w:rsidP="00CD2960">
                      <w:pPr>
                        <w:jc w:val="center"/>
                        <w:rPr>
                          <w:rFonts w:ascii="Comic Sans MS" w:hAnsi="Comic Sans MS" w:cs="Times New Roman"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Times New Roman"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960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845EFF7" wp14:editId="6E13B852">
                <wp:simplePos x="0" y="0"/>
                <wp:positionH relativeFrom="column">
                  <wp:posOffset>9363075</wp:posOffset>
                </wp:positionH>
                <wp:positionV relativeFrom="paragraph">
                  <wp:posOffset>5418455</wp:posOffset>
                </wp:positionV>
                <wp:extent cx="590550" cy="5810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BB64E1" id="Oval 3" o:spid="_x0000_s1026" style="position:absolute;margin-left:737.25pt;margin-top:426.65pt;width:46.5pt;height:45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" fillcolor="#ffc000" strokecolor="#243f60 [1604]" strokeweight="2pt"/>
            </w:pict>
          </mc:Fallback>
        </mc:AlternateContent>
      </w:r>
      <w:r w:rsidR="004B6DCD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593255E" wp14:editId="790D391F">
                <wp:simplePos x="0" y="0"/>
                <wp:positionH relativeFrom="column">
                  <wp:posOffset>2251075</wp:posOffset>
                </wp:positionH>
                <wp:positionV relativeFrom="paragraph">
                  <wp:posOffset>3713480</wp:posOffset>
                </wp:positionV>
                <wp:extent cx="2475230" cy="2000885"/>
                <wp:effectExtent l="0" t="0" r="20320" b="184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20008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FB5" w:rsidRPr="00A97C5D" w:rsidRDefault="00E70BD1" w:rsidP="00BE3FB5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963734" wp14:editId="36D0AAF8">
                                  <wp:extent cx="776378" cy="767751"/>
                                  <wp:effectExtent l="0" t="0" r="5080" b="0"/>
                                  <wp:docPr id="17" name="Picture 17" descr="http://displays.tpet.co.uk/ResourceImages/Previews/732/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http://displays.tpet.co.uk/ResourceImages/Previews/732/1.jpg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202" r="148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029" cy="785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0B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3FB5" w:rsidRPr="00A97C5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Make your own </w:t>
                            </w:r>
                            <w:r w:rsidR="004D13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5x </w:t>
                            </w:r>
                            <w:r w:rsidR="00BE3FB5" w:rsidRPr="00A97C5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times tables poster and recite the times tables before bedtime.</w:t>
                            </w:r>
                            <w:r w:rsidR="004D13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Try writing a 5 x tables rap and learn it off by heart!</w:t>
                            </w:r>
                          </w:p>
                          <w:p w:rsidR="00E70BD1" w:rsidRDefault="00E70BD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70BD1" w:rsidRPr="007D2EFB" w:rsidRDefault="00E70BD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255E" id="Text Box 2" o:spid="_x0000_s1030" type="#_x0000_t202" style="position:absolute;left:0;text-align:left;margin-left:177.25pt;margin-top:292.4pt;width:194.9pt;height:157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" fillcolor="white [3201]" strokecolor="red" strokeweight="2pt">
                <v:textbox>
                  <w:txbxContent>
                    <w:p w:rsidR="00BE3FB5" w:rsidRPr="00A97C5D" w:rsidRDefault="00E70BD1" w:rsidP="00BE3FB5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D963734" wp14:editId="36D0AAF8">
                            <wp:extent cx="776378" cy="767751"/>
                            <wp:effectExtent l="0" t="0" r="5080" b="0"/>
                            <wp:docPr id="17" name="Picture 17" descr="http://displays.tpet.co.uk/ResourceImages/Previews/732/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http://displays.tpet.co.uk/ResourceImages/Previews/732/1.jpg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202" r="148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4029" cy="785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0B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E3FB5" w:rsidRPr="00A97C5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Make your own </w:t>
                      </w:r>
                      <w:r w:rsidR="004D137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5x </w:t>
                      </w:r>
                      <w:r w:rsidR="00BE3FB5" w:rsidRPr="00A97C5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times tables poster and recite the times tables before bedtime.</w:t>
                      </w:r>
                      <w:r w:rsidR="004D137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Try writing a 5 x tables rap and learn it off by heart!</w:t>
                      </w:r>
                    </w:p>
                    <w:p w:rsidR="00E70BD1" w:rsidRDefault="00E70BD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70BD1" w:rsidRPr="007D2EFB" w:rsidRDefault="00E70BD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03A3" w:rsidRPr="003D2E47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6A4A7189" wp14:editId="44F28563">
                <wp:simplePos x="0" y="0"/>
                <wp:positionH relativeFrom="column">
                  <wp:posOffset>4856480</wp:posOffset>
                </wp:positionH>
                <wp:positionV relativeFrom="paragraph">
                  <wp:posOffset>3773805</wp:posOffset>
                </wp:positionV>
                <wp:extent cx="1586865" cy="18364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E47" w:rsidRPr="00A97C5D" w:rsidRDefault="003D2E47" w:rsidP="003D2E47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97C5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Make some 10 x times tables flash cards. Play a game of snap with your friends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by</w:t>
                            </w:r>
                            <w:r w:rsidRPr="00A97C5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matching the question to the answer.</w:t>
                            </w:r>
                          </w:p>
                          <w:p w:rsidR="003D2E47" w:rsidRDefault="003D2E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7189" id="_x0000_s1030" type="#_x0000_t202" style="position:absolute;left:0;text-align:left;margin-left:382.4pt;margin-top:297.15pt;width:124.95pt;height:144.6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" stroked="f">
                <v:textbox>
                  <w:txbxContent>
                    <w:p w:rsidR="003D2E47" w:rsidRPr="00A97C5D" w:rsidRDefault="003D2E47" w:rsidP="003D2E47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97C5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Make some 10 x times tables flash cards. Play a game of snap with your friends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by</w:t>
                      </w:r>
                      <w:r w:rsidRPr="00A97C5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matching the question to the answer.</w:t>
                      </w:r>
                    </w:p>
                    <w:p w:rsidR="003D2E47" w:rsidRDefault="003D2E47"/>
                  </w:txbxContent>
                </v:textbox>
                <w10:wrap type="square"/>
              </v:shape>
            </w:pict>
          </mc:Fallback>
        </mc:AlternateContent>
      </w:r>
      <w:r w:rsidR="00B503A3">
        <w:rPr>
          <w:noProof/>
          <w:lang w:val="en-US"/>
        </w:rPr>
        <w:drawing>
          <wp:anchor distT="0" distB="0" distL="114300" distR="114300" simplePos="0" relativeHeight="251690496" behindDoc="1" locked="0" layoutInCell="1" allowOverlap="1" wp14:anchorId="26F40108" wp14:editId="79D8501E">
            <wp:simplePos x="0" y="0"/>
            <wp:positionH relativeFrom="column">
              <wp:posOffset>6469068</wp:posOffset>
            </wp:positionH>
            <wp:positionV relativeFrom="paragraph">
              <wp:posOffset>3782252</wp:posOffset>
            </wp:positionV>
            <wp:extent cx="908685" cy="1172845"/>
            <wp:effectExtent l="0" t="0" r="5715" b="8255"/>
            <wp:wrapTight wrapText="bothSides">
              <wp:wrapPolygon edited="0">
                <wp:start x="0" y="0"/>
                <wp:lineTo x="0" y="21401"/>
                <wp:lineTo x="21283" y="21401"/>
                <wp:lineTo x="21283" y="0"/>
                <wp:lineTo x="0" y="0"/>
              </wp:wrapPolygon>
            </wp:wrapTight>
            <wp:docPr id="19" name="Picture 19" descr="Image result for times tables flashcards 1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imes tables flashcards 10x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t="12719" r="5427" b="3771"/>
                    <a:stretch/>
                  </pic:blipFill>
                  <pic:spPr bwMode="auto">
                    <a:xfrm>
                      <a:off x="0" y="0"/>
                      <a:ext cx="90868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E47">
        <w:rPr>
          <w:noProof/>
          <w:lang w:val="en-US"/>
        </w:rPr>
        <w:drawing>
          <wp:anchor distT="0" distB="0" distL="114300" distR="114300" simplePos="0" relativeHeight="251691520" behindDoc="1" locked="0" layoutInCell="1" allowOverlap="1" wp14:anchorId="7A868249" wp14:editId="1541203C">
            <wp:simplePos x="0" y="0"/>
            <wp:positionH relativeFrom="column">
              <wp:posOffset>6529705</wp:posOffset>
            </wp:positionH>
            <wp:positionV relativeFrom="paragraph">
              <wp:posOffset>4955540</wp:posOffset>
            </wp:positionV>
            <wp:extent cx="758825" cy="741680"/>
            <wp:effectExtent l="0" t="0" r="3175" b="1270"/>
            <wp:wrapTight wrapText="bothSides">
              <wp:wrapPolygon edited="0">
                <wp:start x="0" y="0"/>
                <wp:lineTo x="0" y="21082"/>
                <wp:lineTo x="21148" y="21082"/>
                <wp:lineTo x="21148" y="0"/>
                <wp:lineTo x="0" y="0"/>
              </wp:wrapPolygon>
            </wp:wrapTight>
            <wp:docPr id="16" name="Picture 16" descr="http://displays.tpet.co.uk/ResourceImages/Previews/739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://displays.tpet.co.uk/ResourceImages/Previews/739/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9" r="15746"/>
                    <a:stretch/>
                  </pic:blipFill>
                  <pic:spPr bwMode="auto">
                    <a:xfrm>
                      <a:off x="0" y="0"/>
                      <a:ext cx="75882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A82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7E7E5F0E" wp14:editId="5111A44E">
                <wp:simplePos x="0" y="0"/>
                <wp:positionH relativeFrom="column">
                  <wp:posOffset>2268747</wp:posOffset>
                </wp:positionH>
                <wp:positionV relativeFrom="paragraph">
                  <wp:posOffset>1867427</wp:posOffset>
                </wp:positionV>
                <wp:extent cx="5262113" cy="1733909"/>
                <wp:effectExtent l="0" t="0" r="1524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2113" cy="173390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B80" w:rsidRDefault="00D51E3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="00AC1B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 you spot a pattern when 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ounting forwards and </w:t>
                            </w:r>
                            <w:r w:rsidR="00E70B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backwards in 2’s, 5’s and 10’s</w:t>
                            </w:r>
                            <w:r w:rsidR="00AC1B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E70BD1" w:rsidRDefault="00E70BD1" w:rsidP="00BE3F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drawing>
                                <wp:inline distT="0" distB="0" distL="0" distR="0" wp14:anchorId="27EA5111" wp14:editId="6334C78D">
                                  <wp:extent cx="4052570" cy="194945"/>
                                  <wp:effectExtent l="0" t="0" r="5080" b="0"/>
                                  <wp:docPr id="18" name="Picture 18" descr="http://process.arts.ac.uk/sites/default/files/u35/5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rocess.arts.ac.uk/sites/default/files/u35/5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2570" cy="194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0BD1" w:rsidRPr="001F0A82" w:rsidRDefault="00D51E3C" w:rsidP="00D51E3C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>1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– 2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– 3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– 4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0 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>– 5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– 6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– 7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– 8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– 9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0738B"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>-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10</w:t>
                            </w:r>
                            <w:r w:rsidRPr="001F0A82">
                              <w:rPr>
                                <w:rFonts w:cstheme="minorHAns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</w:p>
                          <w:p w:rsidR="0060738B" w:rsidRPr="001F0A82" w:rsidRDefault="0060738B" w:rsidP="0060738B">
                            <w:pPr>
                              <w:jc w:val="center"/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F0A82">
                              <w:rPr>
                                <w:b/>
                                <w:color w:val="00B050"/>
                                <w:sz w:val="30"/>
                                <w:szCs w:val="30"/>
                              </w:rPr>
                              <w:t>2 – 4 – 6 – 8 – 1</w:t>
                            </w:r>
                            <w:r w:rsidRPr="001F0A82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0 </w:t>
                            </w:r>
                            <w:r w:rsidRPr="001F0A82">
                              <w:rPr>
                                <w:b/>
                                <w:color w:val="00B050"/>
                                <w:sz w:val="30"/>
                                <w:szCs w:val="30"/>
                              </w:rPr>
                              <w:t>– 1</w:t>
                            </w:r>
                            <w:r w:rsidRPr="001F0A82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2 </w:t>
                            </w:r>
                            <w:r w:rsidRPr="001F0A82">
                              <w:rPr>
                                <w:b/>
                                <w:color w:val="00B050"/>
                                <w:sz w:val="30"/>
                                <w:szCs w:val="30"/>
                              </w:rPr>
                              <w:t>– 1</w:t>
                            </w:r>
                            <w:r w:rsidRPr="001F0A82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4 </w:t>
                            </w:r>
                            <w:r w:rsidRPr="001F0A82">
                              <w:rPr>
                                <w:b/>
                                <w:color w:val="00B050"/>
                                <w:sz w:val="30"/>
                                <w:szCs w:val="30"/>
                              </w:rPr>
                              <w:t>– 1</w:t>
                            </w:r>
                            <w:r w:rsidRPr="001F0A82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6 </w:t>
                            </w:r>
                            <w:r w:rsidRPr="001F0A82">
                              <w:rPr>
                                <w:b/>
                                <w:color w:val="00B050"/>
                                <w:sz w:val="30"/>
                                <w:szCs w:val="30"/>
                              </w:rPr>
                              <w:t>– 1</w:t>
                            </w:r>
                            <w:r w:rsidRPr="001F0A82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8 </w:t>
                            </w:r>
                            <w:r w:rsidRPr="001F0A82">
                              <w:rPr>
                                <w:b/>
                                <w:color w:val="00B050"/>
                                <w:sz w:val="30"/>
                                <w:szCs w:val="30"/>
                              </w:rPr>
                              <w:t>– 2</w:t>
                            </w:r>
                            <w:r w:rsidRPr="001F0A82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0 </w:t>
                            </w:r>
                            <w:r w:rsidRPr="001F0A82">
                              <w:rPr>
                                <w:b/>
                                <w:color w:val="00B050"/>
                                <w:sz w:val="30"/>
                                <w:szCs w:val="30"/>
                              </w:rPr>
                              <w:t>– 2</w:t>
                            </w:r>
                            <w:r w:rsidRPr="001F0A82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2 </w:t>
                            </w:r>
                            <w:r w:rsidRPr="001F0A82">
                              <w:rPr>
                                <w:b/>
                                <w:color w:val="00B050"/>
                                <w:sz w:val="30"/>
                                <w:szCs w:val="30"/>
                              </w:rPr>
                              <w:t>- 2</w:t>
                            </w:r>
                            <w:r w:rsidRPr="001F0A82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E5F0E" id="Text Box 9" o:spid="_x0000_s1031" type="#_x0000_t202" style="position:absolute;left:0;text-align:left;margin-left:178.65pt;margin-top:147.05pt;width:414.35pt;height:136.5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" fillcolor="white [3201]" strokecolor="red" strokeweight="2pt">
                <v:textbox>
                  <w:txbxContent>
                    <w:p w:rsidR="00AC1B80" w:rsidRDefault="00D51E3C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</w:t>
                      </w:r>
                      <w:r w:rsidR="00AC1B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 you spot a pattern when c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ounting forwards and </w:t>
                      </w:r>
                      <w:r w:rsidR="00E70B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backwards in 2’s, 5’s and 10’s</w:t>
                      </w:r>
                      <w:r w:rsidR="00AC1B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:rsidR="00E70BD1" w:rsidRDefault="00E70BD1" w:rsidP="00BE3F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333333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27EA5111" wp14:editId="6334C78D">
                            <wp:extent cx="4052570" cy="194945"/>
                            <wp:effectExtent l="0" t="0" r="5080" b="0"/>
                            <wp:docPr id="18" name="Picture 18" descr="http://process.arts.ac.uk/sites/default/files/u35/5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rocess.arts.ac.uk/sites/default/files/u35/5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2570" cy="194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0BD1" w:rsidRPr="001F0A82" w:rsidRDefault="00D51E3C" w:rsidP="00D51E3C">
                      <w:pPr>
                        <w:jc w:val="center"/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</w:pP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>1</w:t>
                      </w:r>
                      <w:r w:rsidRPr="001F0A82">
                        <w:rPr>
                          <w:rFonts w:cstheme="minorHAnsi"/>
                          <w:b/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 xml:space="preserve"> – 2</w:t>
                      </w:r>
                      <w:r w:rsidRPr="001F0A82">
                        <w:rPr>
                          <w:rFonts w:cstheme="minorHAnsi"/>
                          <w:b/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 xml:space="preserve"> – 3</w:t>
                      </w:r>
                      <w:r w:rsidRPr="001F0A82">
                        <w:rPr>
                          <w:rFonts w:cstheme="minorHAnsi"/>
                          <w:b/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 xml:space="preserve"> – 4</w:t>
                      </w:r>
                      <w:r w:rsidRPr="001F0A82">
                        <w:rPr>
                          <w:rFonts w:cstheme="minorHAnsi"/>
                          <w:b/>
                          <w:color w:val="FF0000"/>
                          <w:sz w:val="30"/>
                          <w:szCs w:val="30"/>
                        </w:rPr>
                        <w:t xml:space="preserve">0 </w:t>
                      </w: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>– 5</w:t>
                      </w:r>
                      <w:r w:rsidRPr="001F0A82">
                        <w:rPr>
                          <w:rFonts w:cstheme="minorHAnsi"/>
                          <w:b/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 xml:space="preserve"> – 6</w:t>
                      </w:r>
                      <w:r w:rsidRPr="001F0A82">
                        <w:rPr>
                          <w:rFonts w:cstheme="minorHAnsi"/>
                          <w:b/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 xml:space="preserve"> – 7</w:t>
                      </w:r>
                      <w:r w:rsidRPr="001F0A82">
                        <w:rPr>
                          <w:rFonts w:cstheme="minorHAnsi"/>
                          <w:b/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 xml:space="preserve"> – 8</w:t>
                      </w:r>
                      <w:r w:rsidRPr="001F0A82">
                        <w:rPr>
                          <w:rFonts w:cstheme="minorHAnsi"/>
                          <w:b/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 xml:space="preserve"> – 9</w:t>
                      </w:r>
                      <w:r w:rsidRPr="001F0A82">
                        <w:rPr>
                          <w:rFonts w:cstheme="minorHAnsi"/>
                          <w:b/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 xml:space="preserve"> </w:t>
                      </w:r>
                      <w:r w:rsidR="0060738B"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>-</w:t>
                      </w:r>
                      <w:r w:rsidRPr="001F0A82">
                        <w:rPr>
                          <w:rFonts w:cstheme="minorHAnsi"/>
                          <w:b/>
                          <w:color w:val="00B050"/>
                          <w:sz w:val="30"/>
                          <w:szCs w:val="30"/>
                        </w:rPr>
                        <w:t xml:space="preserve"> 10</w:t>
                      </w:r>
                      <w:r w:rsidRPr="001F0A82">
                        <w:rPr>
                          <w:rFonts w:cstheme="minorHAnsi"/>
                          <w:b/>
                          <w:color w:val="FF0000"/>
                          <w:sz w:val="30"/>
                          <w:szCs w:val="30"/>
                        </w:rPr>
                        <w:t>0</w:t>
                      </w:r>
                    </w:p>
                    <w:p w:rsidR="0060738B" w:rsidRPr="001F0A82" w:rsidRDefault="0060738B" w:rsidP="0060738B">
                      <w:pPr>
                        <w:jc w:val="center"/>
                        <w:rPr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1F0A82">
                        <w:rPr>
                          <w:b/>
                          <w:color w:val="00B050"/>
                          <w:sz w:val="30"/>
                          <w:szCs w:val="30"/>
                        </w:rPr>
                        <w:t>2 – 4 – 6 – 8 – 1</w:t>
                      </w:r>
                      <w:r w:rsidRPr="001F0A82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0 </w:t>
                      </w:r>
                      <w:r w:rsidRPr="001F0A82">
                        <w:rPr>
                          <w:b/>
                          <w:color w:val="00B050"/>
                          <w:sz w:val="30"/>
                          <w:szCs w:val="30"/>
                        </w:rPr>
                        <w:t>– 1</w:t>
                      </w:r>
                      <w:r w:rsidRPr="001F0A82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2 </w:t>
                      </w:r>
                      <w:r w:rsidRPr="001F0A82">
                        <w:rPr>
                          <w:b/>
                          <w:color w:val="00B050"/>
                          <w:sz w:val="30"/>
                          <w:szCs w:val="30"/>
                        </w:rPr>
                        <w:t>– 1</w:t>
                      </w:r>
                      <w:r w:rsidRPr="001F0A82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4 </w:t>
                      </w:r>
                      <w:r w:rsidRPr="001F0A82">
                        <w:rPr>
                          <w:b/>
                          <w:color w:val="00B050"/>
                          <w:sz w:val="30"/>
                          <w:szCs w:val="30"/>
                        </w:rPr>
                        <w:t>– 1</w:t>
                      </w:r>
                      <w:r w:rsidRPr="001F0A82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6 </w:t>
                      </w:r>
                      <w:r w:rsidRPr="001F0A82">
                        <w:rPr>
                          <w:b/>
                          <w:color w:val="00B050"/>
                          <w:sz w:val="30"/>
                          <w:szCs w:val="30"/>
                        </w:rPr>
                        <w:t>– 1</w:t>
                      </w:r>
                      <w:r w:rsidRPr="001F0A82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8 </w:t>
                      </w:r>
                      <w:r w:rsidRPr="001F0A82">
                        <w:rPr>
                          <w:b/>
                          <w:color w:val="00B050"/>
                          <w:sz w:val="30"/>
                          <w:szCs w:val="30"/>
                        </w:rPr>
                        <w:t>– 2</w:t>
                      </w:r>
                      <w:r w:rsidRPr="001F0A82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0 </w:t>
                      </w:r>
                      <w:r w:rsidRPr="001F0A82">
                        <w:rPr>
                          <w:b/>
                          <w:color w:val="00B050"/>
                          <w:sz w:val="30"/>
                          <w:szCs w:val="30"/>
                        </w:rPr>
                        <w:t>– 2</w:t>
                      </w:r>
                      <w:r w:rsidRPr="001F0A82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2 </w:t>
                      </w:r>
                      <w:r w:rsidRPr="001F0A82">
                        <w:rPr>
                          <w:b/>
                          <w:color w:val="00B050"/>
                          <w:sz w:val="30"/>
                          <w:szCs w:val="30"/>
                        </w:rPr>
                        <w:t>- 2</w:t>
                      </w:r>
                      <w:r w:rsidRPr="001F0A82">
                        <w:rPr>
                          <w:b/>
                          <w:color w:val="FF0000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E6E80">
        <w:rPr>
          <w:noProof/>
          <w:lang w:val="en-US"/>
        </w:rPr>
        <w:drawing>
          <wp:anchor distT="0" distB="0" distL="114300" distR="114300" simplePos="0" relativeHeight="251685376" behindDoc="1" locked="0" layoutInCell="1" allowOverlap="1" wp14:anchorId="2CD926DE" wp14:editId="21B4E705">
            <wp:simplePos x="0" y="0"/>
            <wp:positionH relativeFrom="margin">
              <wp:posOffset>-34290</wp:posOffset>
            </wp:positionH>
            <wp:positionV relativeFrom="paragraph">
              <wp:posOffset>4460755</wp:posOffset>
            </wp:positionV>
            <wp:extent cx="2087245" cy="1173480"/>
            <wp:effectExtent l="0" t="0" r="8255" b="7620"/>
            <wp:wrapTight wrapText="bothSides">
              <wp:wrapPolygon edited="0">
                <wp:start x="0" y="0"/>
                <wp:lineTo x="0" y="21390"/>
                <wp:lineTo x="21488" y="21390"/>
                <wp:lineTo x="21488" y="0"/>
                <wp:lineTo x="0" y="0"/>
              </wp:wrapPolygon>
            </wp:wrapTight>
            <wp:docPr id="15" name="Picture 15" descr="Image result for times tables cards home 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imes tables cards home ma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841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1D46688" wp14:editId="5C6E5DA0">
                <wp:simplePos x="0" y="0"/>
                <wp:positionH relativeFrom="column">
                  <wp:posOffset>2143125</wp:posOffset>
                </wp:positionH>
                <wp:positionV relativeFrom="paragraph">
                  <wp:posOffset>151130</wp:posOffset>
                </wp:positionV>
                <wp:extent cx="5600700" cy="16776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67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2"/>
                              <w:gridCol w:w="6367"/>
                            </w:tblGrid>
                            <w:tr w:rsidR="00E70BD1" w:rsidRPr="007D2EFB" w:rsidTr="006C1B04">
                              <w:trPr>
                                <w:trHeight w:val="322"/>
                              </w:trPr>
                              <w:tc>
                                <w:tcPr>
                                  <w:tcW w:w="1992" w:type="dxa"/>
                                  <w:vMerge w:val="restart"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C20A215" wp14:editId="5AF6C430">
                                        <wp:extent cx="1127760" cy="1577340"/>
                                        <wp:effectExtent l="0" t="0" r="0" b="381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7760" cy="1577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67" w:type="dxa"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Know by heart all number bonds to 20</w:t>
                                  </w:r>
                                </w:p>
                              </w:tc>
                            </w:tr>
                            <w:tr w:rsidR="00E70BD1" w:rsidRPr="007D2EFB" w:rsidTr="006C1B04">
                              <w:trPr>
                                <w:trHeight w:val="322"/>
                              </w:trPr>
                              <w:tc>
                                <w:tcPr>
                                  <w:tcW w:w="1992" w:type="dxa"/>
                                  <w:vMerge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7" w:type="dxa"/>
                                </w:tcPr>
                                <w:p w:rsidR="00E70BD1" w:rsidRPr="007D2EFB" w:rsidRDefault="00E70BD1" w:rsidP="006C1B04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Know by heart all bonds of multiples of 10 to 100.</w:t>
                                  </w:r>
                                </w:p>
                              </w:tc>
                            </w:tr>
                            <w:tr w:rsidR="00E70BD1" w:rsidRPr="007D2EFB" w:rsidTr="006C1B04">
                              <w:trPr>
                                <w:trHeight w:val="322"/>
                              </w:trPr>
                              <w:tc>
                                <w:tcPr>
                                  <w:tcW w:w="1992" w:type="dxa"/>
                                  <w:vMerge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7" w:type="dxa"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Counting forwards and backwards in 2’s, 5’s and 10’s</w:t>
                                  </w:r>
                                </w:p>
                              </w:tc>
                            </w:tr>
                            <w:tr w:rsidR="00E70BD1" w:rsidRPr="007D2EFB" w:rsidTr="006C1B04">
                              <w:trPr>
                                <w:trHeight w:val="322"/>
                              </w:trPr>
                              <w:tc>
                                <w:tcPr>
                                  <w:tcW w:w="1992" w:type="dxa"/>
                                  <w:vMerge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7" w:type="dxa"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Know by heart all multiplication facts up to 12 x 2</w:t>
                                  </w:r>
                                </w:p>
                              </w:tc>
                            </w:tr>
                            <w:tr w:rsidR="00E70BD1" w:rsidRPr="007D2EFB" w:rsidTr="006C1B04">
                              <w:trPr>
                                <w:trHeight w:val="322"/>
                              </w:trPr>
                              <w:tc>
                                <w:tcPr>
                                  <w:tcW w:w="1992" w:type="dxa"/>
                                  <w:vMerge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7" w:type="dxa"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Know by heart all multiplication facts up to 12 x 5</w:t>
                                  </w:r>
                                </w:p>
                              </w:tc>
                            </w:tr>
                            <w:tr w:rsidR="00E70BD1" w:rsidRPr="007D2EFB" w:rsidTr="006C1B04">
                              <w:trPr>
                                <w:trHeight w:val="322"/>
                              </w:trPr>
                              <w:tc>
                                <w:tcPr>
                                  <w:tcW w:w="1992" w:type="dxa"/>
                                  <w:vMerge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7" w:type="dxa"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Know by heart all multiplication facts up to 12 x 10</w:t>
                                  </w:r>
                                </w:p>
                              </w:tc>
                            </w:tr>
                            <w:tr w:rsidR="00E70BD1" w:rsidRPr="007D2EFB" w:rsidTr="006C1B04">
                              <w:trPr>
                                <w:gridAfter w:val="1"/>
                                <w:wAfter w:w="6367" w:type="dxa"/>
                                <w:trHeight w:val="322"/>
                              </w:trPr>
                              <w:tc>
                                <w:tcPr>
                                  <w:tcW w:w="1992" w:type="dxa"/>
                                  <w:vMerge/>
                                </w:tcPr>
                                <w:p w:rsidR="00E70BD1" w:rsidRPr="007D2EFB" w:rsidRDefault="00E70BD1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70BD1" w:rsidRDefault="00E70BD1"/>
                          <w:p w:rsidR="00E70BD1" w:rsidRDefault="00E70BD1"/>
                          <w:p w:rsidR="00E70BD1" w:rsidRDefault="00E70BD1"/>
                          <w:p w:rsidR="00E70BD1" w:rsidRDefault="00E70BD1"/>
                          <w:p w:rsidR="00E70BD1" w:rsidRDefault="00E70B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46688" id="_x0000_s1033" type="#_x0000_t202" style="position:absolute;left:0;text-align:left;margin-left:168.75pt;margin-top:11.9pt;width:441pt;height:132.1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92"/>
                        <w:gridCol w:w="6367"/>
                      </w:tblGrid>
                      <w:tr w:rsidR="00E70BD1" w:rsidRPr="007D2EFB" w:rsidTr="006C1B04">
                        <w:trPr>
                          <w:trHeight w:val="322"/>
                        </w:trPr>
                        <w:tc>
                          <w:tcPr>
                            <w:tcW w:w="1992" w:type="dxa"/>
                            <w:vMerge w:val="restart"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20A215" wp14:editId="5AF6C430">
                                  <wp:extent cx="1127760" cy="1577340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760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67" w:type="dxa"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Know by heart all number bonds to 20</w:t>
                            </w:r>
                          </w:p>
                        </w:tc>
                      </w:tr>
                      <w:tr w:rsidR="00E70BD1" w:rsidRPr="007D2EFB" w:rsidTr="006C1B04">
                        <w:trPr>
                          <w:trHeight w:val="322"/>
                        </w:trPr>
                        <w:tc>
                          <w:tcPr>
                            <w:tcW w:w="1992" w:type="dxa"/>
                            <w:vMerge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67" w:type="dxa"/>
                          </w:tcPr>
                          <w:p w:rsidR="00E70BD1" w:rsidRPr="007D2EFB" w:rsidRDefault="00E70BD1" w:rsidP="006C1B0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Know by heart all bonds of multiples of 10 to 100.</w:t>
                            </w:r>
                          </w:p>
                        </w:tc>
                      </w:tr>
                      <w:tr w:rsidR="00E70BD1" w:rsidRPr="007D2EFB" w:rsidTr="006C1B04">
                        <w:trPr>
                          <w:trHeight w:val="322"/>
                        </w:trPr>
                        <w:tc>
                          <w:tcPr>
                            <w:tcW w:w="1992" w:type="dxa"/>
                            <w:vMerge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67" w:type="dxa"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Counting forwards and backwards in 2’s, 5’s and 10’s</w:t>
                            </w:r>
                          </w:p>
                        </w:tc>
                      </w:tr>
                      <w:tr w:rsidR="00E70BD1" w:rsidRPr="007D2EFB" w:rsidTr="006C1B04">
                        <w:trPr>
                          <w:trHeight w:val="322"/>
                        </w:trPr>
                        <w:tc>
                          <w:tcPr>
                            <w:tcW w:w="1992" w:type="dxa"/>
                            <w:vMerge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67" w:type="dxa"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Know by heart all multiplication facts up to 12 x 2</w:t>
                            </w:r>
                          </w:p>
                        </w:tc>
                      </w:tr>
                      <w:tr w:rsidR="00E70BD1" w:rsidRPr="007D2EFB" w:rsidTr="006C1B04">
                        <w:trPr>
                          <w:trHeight w:val="322"/>
                        </w:trPr>
                        <w:tc>
                          <w:tcPr>
                            <w:tcW w:w="1992" w:type="dxa"/>
                            <w:vMerge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67" w:type="dxa"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Know by heart all multiplication facts up to 12 x 5</w:t>
                            </w:r>
                          </w:p>
                        </w:tc>
                      </w:tr>
                      <w:tr w:rsidR="00E70BD1" w:rsidRPr="007D2EFB" w:rsidTr="006C1B04">
                        <w:trPr>
                          <w:trHeight w:val="322"/>
                        </w:trPr>
                        <w:tc>
                          <w:tcPr>
                            <w:tcW w:w="1992" w:type="dxa"/>
                            <w:vMerge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367" w:type="dxa"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Know by heart all multiplication facts up to 12 x 10</w:t>
                            </w:r>
                          </w:p>
                        </w:tc>
                      </w:tr>
                      <w:tr w:rsidR="00E70BD1" w:rsidRPr="007D2EFB" w:rsidTr="006C1B04">
                        <w:trPr>
                          <w:gridAfter w:val="1"/>
                          <w:wAfter w:w="6367" w:type="dxa"/>
                          <w:trHeight w:val="322"/>
                        </w:trPr>
                        <w:tc>
                          <w:tcPr>
                            <w:tcW w:w="1992" w:type="dxa"/>
                            <w:vMerge/>
                          </w:tcPr>
                          <w:p w:rsidR="00E70BD1" w:rsidRPr="007D2EFB" w:rsidRDefault="00E70BD1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E70BD1" w:rsidRDefault="00E70BD1"/>
                    <w:p w:rsidR="00E70BD1" w:rsidRDefault="00E70BD1"/>
                    <w:p w:rsidR="00E70BD1" w:rsidRDefault="00E70BD1"/>
                    <w:p w:rsidR="00E70BD1" w:rsidRDefault="00E70BD1"/>
                    <w:p w:rsidR="00E70BD1" w:rsidRDefault="00E70BD1"/>
                  </w:txbxContent>
                </v:textbox>
                <w10:wrap type="square"/>
              </v:shape>
            </w:pict>
          </mc:Fallback>
        </mc:AlternateContent>
      </w:r>
    </w:p>
    <w:sectPr w:rsidR="007D2EFB" w:rsidRPr="007D2EFB" w:rsidSect="007D2E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BD64F3"/>
    <w:multiLevelType w:val="hybridMultilevel"/>
    <w:tmpl w:val="2B547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EFB"/>
    <w:rsid w:val="00105017"/>
    <w:rsid w:val="001F0A82"/>
    <w:rsid w:val="00215FCF"/>
    <w:rsid w:val="002B0D08"/>
    <w:rsid w:val="003630EF"/>
    <w:rsid w:val="003D2E47"/>
    <w:rsid w:val="00485841"/>
    <w:rsid w:val="004B6DCD"/>
    <w:rsid w:val="004D1376"/>
    <w:rsid w:val="0060738B"/>
    <w:rsid w:val="006C1B04"/>
    <w:rsid w:val="006E7B41"/>
    <w:rsid w:val="0070371B"/>
    <w:rsid w:val="0071686F"/>
    <w:rsid w:val="007D2EFB"/>
    <w:rsid w:val="00896F9D"/>
    <w:rsid w:val="008E6E80"/>
    <w:rsid w:val="00A97C5D"/>
    <w:rsid w:val="00AC1B80"/>
    <w:rsid w:val="00B503A3"/>
    <w:rsid w:val="00B616F8"/>
    <w:rsid w:val="00BE3FB5"/>
    <w:rsid w:val="00C951B4"/>
    <w:rsid w:val="00CD2960"/>
    <w:rsid w:val="00D51E3C"/>
    <w:rsid w:val="00DE61A1"/>
    <w:rsid w:val="00E10571"/>
    <w:rsid w:val="00E505D1"/>
    <w:rsid w:val="00E6219F"/>
    <w:rsid w:val="00E7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5EFC6"/>
  <w15:chartTrackingRefBased/>
  <w15:docId w15:val="{85A1C468-768A-48C7-909C-781CABC7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2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0B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36FF4936</Template>
  <TotalTime>96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Meddemmen</dc:creator>
  <cp:keywords/>
  <dc:description/>
  <cp:lastModifiedBy>Lucy Meddemmen</cp:lastModifiedBy>
  <cp:revision>22</cp:revision>
  <cp:lastPrinted>2020-01-21T14:05:00Z</cp:lastPrinted>
  <dcterms:created xsi:type="dcterms:W3CDTF">2019-10-08T13:44:00Z</dcterms:created>
  <dcterms:modified xsi:type="dcterms:W3CDTF">2020-01-21T14:10:00Z</dcterms:modified>
</cp:coreProperties>
</file>